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814" w:rsidRDefault="001E6814" w:rsidP="001E6814">
      <w:pPr>
        <w:pStyle w:val="spacer"/>
        <w:sectPr w:rsidR="001E6814" w:rsidSect="00BD3135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tbl>
      <w:tblPr>
        <w:tblStyle w:val="TableGrid"/>
        <w:tblW w:w="90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89"/>
        <w:gridCol w:w="2911"/>
      </w:tblGrid>
      <w:tr w:rsidR="001E6814" w:rsidTr="00AC7D70">
        <w:trPr>
          <w:trHeight w:val="1695"/>
        </w:trPr>
        <w:tc>
          <w:tcPr>
            <w:tcW w:w="6089" w:type="dxa"/>
            <w:tcMar>
              <w:left w:w="0" w:type="dxa"/>
              <w:right w:w="0" w:type="dxa"/>
            </w:tcMar>
          </w:tcPr>
          <w:p w:rsidR="001E6814" w:rsidRDefault="001E6814" w:rsidP="001E6814">
            <w:pPr>
              <w:pStyle w:val="Address"/>
            </w:pPr>
          </w:p>
        </w:tc>
        <w:tc>
          <w:tcPr>
            <w:tcW w:w="2911" w:type="dxa"/>
            <w:tcMar>
              <w:left w:w="0" w:type="dxa"/>
              <w:right w:w="0" w:type="dxa"/>
            </w:tcMar>
          </w:tcPr>
          <w:p w:rsidR="00B17FFD" w:rsidRPr="00AC7D70" w:rsidRDefault="00B17FFD" w:rsidP="00DF7E8D">
            <w:pPr>
              <w:pStyle w:val="Address"/>
            </w:pPr>
            <w:r w:rsidRPr="00AC7D70">
              <w:t>41 Victoria Parade Fitzroy VIC 3065</w:t>
            </w:r>
            <w:r w:rsidR="00DF7E8D" w:rsidRPr="00AC7D70">
              <w:br/>
            </w:r>
            <w:r w:rsidRPr="00AC7D70">
              <w:t>PO Box 2900 Fitzroy VIC 3065</w:t>
            </w:r>
          </w:p>
          <w:p w:rsidR="001E6814" w:rsidRPr="00AC7D70" w:rsidRDefault="00B17FFD" w:rsidP="00DF7E8D">
            <w:pPr>
              <w:pStyle w:val="Address"/>
            </w:pPr>
            <w:r w:rsidRPr="00AC7D70">
              <w:t>Telephone</w:t>
            </w:r>
            <w:r w:rsidRPr="00AC7D70">
              <w:tab/>
              <w:t>03 9288 2211</w:t>
            </w:r>
            <w:r w:rsidR="00DF7E8D" w:rsidRPr="00AC7D70">
              <w:br/>
            </w:r>
            <w:r w:rsidRPr="00AC7D70">
              <w:t>Facsimile</w:t>
            </w:r>
            <w:r w:rsidRPr="00AC7D70">
              <w:tab/>
              <w:t>03 9288 3399</w:t>
            </w:r>
            <w:r w:rsidRPr="00AC7D70">
              <w:br/>
              <w:t>www.svhm.org.au</w:t>
            </w:r>
          </w:p>
        </w:tc>
      </w:tr>
    </w:tbl>
    <w:p w:rsidR="00427901" w:rsidRDefault="00427901" w:rsidP="00BE5B88"/>
    <w:p w:rsidR="00553D7E" w:rsidRPr="00553D7E" w:rsidRDefault="00553D7E" w:rsidP="00BE5B88">
      <w:pPr>
        <w:rPr>
          <w:sz w:val="24"/>
        </w:rPr>
      </w:pPr>
    </w:p>
    <w:p w:rsidR="00553D7E" w:rsidRPr="00553D7E" w:rsidRDefault="00553D7E" w:rsidP="00553D7E">
      <w:pPr>
        <w:jc w:val="center"/>
        <w:rPr>
          <w:b/>
          <w:sz w:val="24"/>
        </w:rPr>
      </w:pPr>
      <w:r w:rsidRPr="00553D7E">
        <w:rPr>
          <w:b/>
          <w:sz w:val="24"/>
        </w:rPr>
        <w:t>REFERRAL FOR INTESTINAL ULTRASOUND</w:t>
      </w: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 xml:space="preserve"> </w:t>
      </w:r>
    </w:p>
    <w:p w:rsidR="00553D7E" w:rsidRPr="00553D7E" w:rsidRDefault="00553D7E" w:rsidP="0035499E">
      <w:pPr>
        <w:jc w:val="left"/>
        <w:rPr>
          <w:b/>
          <w:sz w:val="24"/>
        </w:rPr>
      </w:pPr>
      <w:r w:rsidRPr="00553D7E">
        <w:rPr>
          <w:b/>
          <w:sz w:val="24"/>
        </w:rPr>
        <w:t>Dr Emily Wright</w:t>
      </w:r>
      <w:r w:rsidR="0035499E">
        <w:rPr>
          <w:b/>
          <w:sz w:val="24"/>
        </w:rPr>
        <w:tab/>
      </w:r>
      <w:r w:rsidR="0035499E">
        <w:rPr>
          <w:b/>
          <w:sz w:val="24"/>
        </w:rPr>
        <w:tab/>
      </w:r>
      <w:r w:rsidR="0035499E">
        <w:rPr>
          <w:b/>
          <w:sz w:val="24"/>
        </w:rPr>
        <w:tab/>
      </w:r>
      <w:r w:rsidR="0035499E">
        <w:rPr>
          <w:b/>
          <w:sz w:val="24"/>
        </w:rPr>
        <w:tab/>
      </w:r>
      <w:r w:rsidR="0035499E">
        <w:rPr>
          <w:b/>
          <w:sz w:val="24"/>
        </w:rPr>
        <w:tab/>
      </w:r>
      <w:r w:rsidR="0035499E">
        <w:rPr>
          <w:b/>
          <w:sz w:val="24"/>
        </w:rPr>
        <w:tab/>
        <w:t>Date: _______________</w:t>
      </w:r>
    </w:p>
    <w:p w:rsidR="00553D7E" w:rsidRDefault="00553D7E" w:rsidP="00553D7E">
      <w:pPr>
        <w:jc w:val="left"/>
        <w:rPr>
          <w:b/>
        </w:rPr>
      </w:pPr>
    </w:p>
    <w:p w:rsidR="00553D7E" w:rsidRPr="00553D7E" w:rsidRDefault="00553D7E" w:rsidP="00553D7E">
      <w:pPr>
        <w:jc w:val="left"/>
        <w:rPr>
          <w:i/>
        </w:rPr>
      </w:pPr>
      <w:r w:rsidRPr="00553D7E">
        <w:rPr>
          <w:b/>
          <w:sz w:val="24"/>
        </w:rPr>
        <w:t xml:space="preserve">RE: </w:t>
      </w:r>
      <w:r w:rsidRPr="00553D7E">
        <w:rPr>
          <w:b/>
          <w:sz w:val="24"/>
        </w:rPr>
        <w:tab/>
      </w:r>
      <w:r>
        <w:rPr>
          <w:b/>
        </w:rPr>
        <w:tab/>
      </w:r>
      <w:r>
        <w:rPr>
          <w:i/>
          <w:sz w:val="20"/>
          <w:szCs w:val="20"/>
        </w:rPr>
        <w:t>patient s</w:t>
      </w:r>
      <w:r w:rsidRPr="00553D7E">
        <w:rPr>
          <w:i/>
          <w:sz w:val="20"/>
          <w:szCs w:val="20"/>
        </w:rPr>
        <w:t>ticker here</w:t>
      </w:r>
    </w:p>
    <w:p w:rsidR="00553D7E" w:rsidRPr="00553D7E" w:rsidRDefault="00553D7E" w:rsidP="00553D7E">
      <w:pPr>
        <w:jc w:val="left"/>
        <w:rPr>
          <w:b/>
          <w:sz w:val="24"/>
        </w:rPr>
      </w:pP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>Please perform an intestinal ultrasound for the assessment and monitoring of inflammatory bowel disease.</w:t>
      </w: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>Further details (if required)</w:t>
      </w: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>______________________________________________________________________________________________________________________________</w:t>
      </w:r>
      <w:bookmarkStart w:id="0" w:name="_GoBack"/>
      <w:bookmarkEnd w:id="0"/>
      <w:r w:rsidRPr="00553D7E">
        <w:rPr>
          <w:b/>
          <w:sz w:val="24"/>
        </w:rPr>
        <w:t>_____________________________________________________________________________________________________________________________________________________________________________________________</w:t>
      </w:r>
    </w:p>
    <w:p w:rsidR="00553D7E" w:rsidRPr="00553D7E" w:rsidRDefault="00553D7E" w:rsidP="00553D7E">
      <w:pPr>
        <w:jc w:val="left"/>
        <w:rPr>
          <w:b/>
          <w:sz w:val="24"/>
        </w:rPr>
      </w:pP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 xml:space="preserve">Dr </w:t>
      </w:r>
      <w:r w:rsidRPr="00553D7E">
        <w:rPr>
          <w:b/>
          <w:sz w:val="24"/>
        </w:rPr>
        <w:tab/>
      </w:r>
      <w:r w:rsidRPr="00553D7E">
        <w:rPr>
          <w:b/>
          <w:sz w:val="24"/>
        </w:rPr>
        <w:tab/>
        <w:t>_____________________</w:t>
      </w:r>
    </w:p>
    <w:p w:rsidR="00553D7E" w:rsidRPr="00553D7E" w:rsidRDefault="00553D7E" w:rsidP="00553D7E">
      <w:pPr>
        <w:jc w:val="left"/>
        <w:rPr>
          <w:b/>
          <w:sz w:val="24"/>
        </w:rPr>
      </w:pPr>
      <w:r w:rsidRPr="00553D7E">
        <w:rPr>
          <w:b/>
          <w:sz w:val="24"/>
        </w:rPr>
        <w:t xml:space="preserve">Signed </w:t>
      </w:r>
      <w:r w:rsidRPr="00553D7E">
        <w:rPr>
          <w:b/>
          <w:sz w:val="24"/>
        </w:rPr>
        <w:tab/>
        <w:t>_____________________</w:t>
      </w:r>
    </w:p>
    <w:p w:rsidR="00553D7E" w:rsidRPr="00553D7E" w:rsidRDefault="00553D7E" w:rsidP="00553D7E">
      <w:pPr>
        <w:jc w:val="left"/>
        <w:rPr>
          <w:b/>
          <w:sz w:val="24"/>
        </w:rPr>
      </w:pPr>
      <w:proofErr w:type="spellStart"/>
      <w:r w:rsidRPr="00553D7E">
        <w:rPr>
          <w:b/>
          <w:sz w:val="24"/>
        </w:rPr>
        <w:t>Prov</w:t>
      </w:r>
      <w:proofErr w:type="spellEnd"/>
      <w:r w:rsidRPr="00553D7E">
        <w:rPr>
          <w:b/>
          <w:sz w:val="24"/>
        </w:rPr>
        <w:t xml:space="preserve"> No </w:t>
      </w:r>
      <w:r w:rsidRPr="00553D7E">
        <w:rPr>
          <w:b/>
          <w:sz w:val="24"/>
        </w:rPr>
        <w:tab/>
        <w:t>_____________________</w:t>
      </w:r>
    </w:p>
    <w:p w:rsidR="00553D7E" w:rsidRDefault="00553D7E" w:rsidP="00553D7E">
      <w:pPr>
        <w:jc w:val="left"/>
        <w:rPr>
          <w:b/>
        </w:rPr>
      </w:pPr>
    </w:p>
    <w:p w:rsidR="00553D7E" w:rsidRDefault="00553D7E" w:rsidP="00553D7E">
      <w:pPr>
        <w:jc w:val="center"/>
        <w:rPr>
          <w:b/>
        </w:rPr>
      </w:pPr>
    </w:p>
    <w:p w:rsidR="00553D7E" w:rsidRPr="00553D7E" w:rsidRDefault="00553D7E" w:rsidP="00553D7E">
      <w:pPr>
        <w:jc w:val="left"/>
      </w:pPr>
    </w:p>
    <w:sectPr w:rsidR="00553D7E" w:rsidRPr="00553D7E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4F31" w:rsidRDefault="00F54F31" w:rsidP="00BE5B88">
      <w:pPr>
        <w:spacing w:after="0" w:line="240" w:lineRule="auto"/>
      </w:pPr>
      <w:r>
        <w:separator/>
      </w:r>
    </w:p>
  </w:endnote>
  <w:endnote w:type="continuationSeparator" w:id="0">
    <w:p w:rsidR="00F54F31" w:rsidRDefault="00F54F31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5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859"/>
      <w:gridCol w:w="1671"/>
    </w:tblGrid>
    <w:tr w:rsidR="00FD1B66" w:rsidTr="00BD3135">
      <w:trPr>
        <w:trHeight w:val="228"/>
      </w:trPr>
      <w:tc>
        <w:tcPr>
          <w:tcW w:w="6859" w:type="dxa"/>
        </w:tcPr>
        <w:p w:rsidR="00FD1B66" w:rsidRDefault="00FD1B66" w:rsidP="00286AF9">
          <w:pPr>
            <w:pStyle w:val="Footer"/>
          </w:pPr>
        </w:p>
      </w:tc>
      <w:tc>
        <w:tcPr>
          <w:tcW w:w="1671" w:type="dxa"/>
          <w:vAlign w:val="bottom"/>
        </w:tcPr>
        <w:p w:rsidR="00FD1B66" w:rsidRDefault="00FD1B66" w:rsidP="00BD3135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 \* Arabic </w:instrText>
          </w:r>
          <w:r>
            <w:fldChar w:fldCharType="separate"/>
          </w:r>
          <w:r w:rsidR="00553D7E">
            <w:rPr>
              <w:noProof/>
            </w:rPr>
            <w:t>2</w:t>
          </w:r>
          <w:r>
            <w:fldChar w:fldCharType="end"/>
          </w:r>
        </w:p>
      </w:tc>
    </w:tr>
  </w:tbl>
  <w:p w:rsidR="00FD1B66" w:rsidRDefault="00FD1B66" w:rsidP="00BD3135">
    <w:pPr>
      <w:pStyle w:val="spac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8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6103"/>
      <w:gridCol w:w="2537"/>
    </w:tblGrid>
    <w:tr w:rsidR="00FD1B66" w:rsidTr="00B934AB">
      <w:trPr>
        <w:trHeight w:val="1168"/>
      </w:trPr>
      <w:tc>
        <w:tcPr>
          <w:tcW w:w="6103" w:type="dxa"/>
          <w:tcMar>
            <w:left w:w="0" w:type="dxa"/>
            <w:right w:w="0" w:type="dxa"/>
          </w:tcMar>
          <w:vAlign w:val="bottom"/>
        </w:tcPr>
        <w:p w:rsidR="00FD1B66" w:rsidRDefault="00FD1B66" w:rsidP="00B934AB">
          <w:pPr>
            <w:pStyle w:val="Endorsement"/>
            <w:spacing w:line="240" w:lineRule="auto"/>
          </w:pPr>
          <w:r w:rsidRPr="004655CB">
            <w:t>Under the stewardship of Mary Aikenhead Ministries</w:t>
          </w:r>
        </w:p>
      </w:tc>
      <w:tc>
        <w:tcPr>
          <w:tcW w:w="2537" w:type="dxa"/>
          <w:tcMar>
            <w:left w:w="0" w:type="dxa"/>
            <w:right w:w="0" w:type="dxa"/>
          </w:tcMar>
          <w:vAlign w:val="bottom"/>
        </w:tcPr>
        <w:p w:rsidR="00FD1B66" w:rsidRDefault="00FD1B66" w:rsidP="00B934AB">
          <w:pPr>
            <w:pStyle w:val="Address"/>
            <w:spacing w:after="0"/>
          </w:pPr>
          <w:r w:rsidRPr="00B934AB">
            <w:rPr>
              <w:rFonts w:eastAsia="Times New Roman"/>
              <w:b/>
              <w:bCs/>
              <w:spacing w:val="-2"/>
              <w:lang w:eastAsia="en-AU"/>
            </w:rPr>
            <w:t>F</w:t>
          </w:r>
          <w:r w:rsidRPr="00B934AB">
            <w:rPr>
              <w:b/>
            </w:rPr>
            <w:t>acilities</w:t>
          </w:r>
          <w:r w:rsidRPr="007B4C72">
            <w:br/>
            <w:t>St Vincent’s Hospital Melbourne</w:t>
          </w:r>
          <w:r w:rsidR="007B4C72">
            <w:br/>
          </w:r>
          <w:r w:rsidRPr="007B4C72">
            <w:t>Caritas Christi Hospice</w:t>
          </w:r>
          <w:r w:rsidRPr="007B4C72">
            <w:br/>
            <w:t>St George’s Health Service</w:t>
          </w:r>
          <w:r w:rsidRPr="007B4C72">
            <w:br/>
            <w:t>Prague House</w:t>
          </w:r>
        </w:p>
      </w:tc>
    </w:tr>
  </w:tbl>
  <w:p w:rsidR="00FD1B66" w:rsidRPr="00B934AB" w:rsidRDefault="00FD1B66" w:rsidP="00B934AB">
    <w:pPr>
      <w:pStyle w:val="spac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4F31" w:rsidRDefault="00F54F31" w:rsidP="00BE5B88">
      <w:pPr>
        <w:spacing w:after="0" w:line="240" w:lineRule="auto"/>
      </w:pPr>
      <w:r>
        <w:separator/>
      </w:r>
    </w:p>
  </w:footnote>
  <w:footnote w:type="continuationSeparator" w:id="0">
    <w:p w:rsidR="00F54F31" w:rsidRDefault="00F54F31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8714"/>
    </w:tblGrid>
    <w:tr w:rsidR="00FD1B66" w:rsidTr="005F2BC1">
      <w:trPr>
        <w:trHeight w:val="1191"/>
      </w:trPr>
      <w:tc>
        <w:tcPr>
          <w:tcW w:w="8714" w:type="dxa"/>
        </w:tcPr>
        <w:p w:rsidR="00FD1B66" w:rsidRDefault="00FD1B66">
          <w:pPr>
            <w:pStyle w:val="Header"/>
          </w:pPr>
        </w:p>
      </w:tc>
    </w:tr>
  </w:tbl>
  <w:p w:rsidR="00FD1B66" w:rsidRDefault="00FD1B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068" w:type="dxa"/>
      <w:tblInd w:w="-106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FD1B66" w:rsidTr="00DF7E8D">
      <w:trPr>
        <w:trHeight w:val="409"/>
      </w:trPr>
      <w:tc>
        <w:tcPr>
          <w:tcW w:w="4149" w:type="dxa"/>
          <w:vMerge w:val="restart"/>
          <w:tcMar>
            <w:left w:w="0" w:type="dxa"/>
            <w:right w:w="0" w:type="dxa"/>
          </w:tcMar>
        </w:tcPr>
        <w:p w:rsidR="00FD1B66" w:rsidRDefault="00553D7E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23" name="Picture 23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</w:tcPr>
        <w:p w:rsidR="00FD1B66" w:rsidRDefault="00FD1B66">
          <w:pPr>
            <w:pStyle w:val="Header"/>
          </w:pPr>
        </w:p>
      </w:tc>
      <w:tc>
        <w:tcPr>
          <w:tcW w:w="2897" w:type="dxa"/>
          <w:tcMar>
            <w:left w:w="0" w:type="dxa"/>
            <w:right w:w="0" w:type="dxa"/>
          </w:tcMar>
        </w:tcPr>
        <w:p w:rsidR="00FD1B66" w:rsidRDefault="00FD1B66">
          <w:pPr>
            <w:pStyle w:val="Header"/>
          </w:pPr>
        </w:p>
      </w:tc>
    </w:tr>
    <w:tr w:rsidR="00FD1B66" w:rsidTr="00DF7E8D">
      <w:trPr>
        <w:trHeight w:val="388"/>
      </w:trPr>
      <w:tc>
        <w:tcPr>
          <w:tcW w:w="4149" w:type="dxa"/>
          <w:vMerge/>
          <w:tcMar>
            <w:left w:w="0" w:type="dxa"/>
            <w:right w:w="0" w:type="dxa"/>
          </w:tcMar>
        </w:tcPr>
        <w:p w:rsidR="00FD1B66" w:rsidRDefault="00FD1B66">
          <w:pPr>
            <w:pStyle w:val="Header"/>
          </w:pPr>
        </w:p>
      </w:tc>
      <w:tc>
        <w:tcPr>
          <w:tcW w:w="3022" w:type="dxa"/>
          <w:vMerge/>
        </w:tcPr>
        <w:p w:rsidR="00FD1B66" w:rsidRDefault="00FD1B66">
          <w:pPr>
            <w:pStyle w:val="Header"/>
          </w:pPr>
        </w:p>
      </w:tc>
      <w:tc>
        <w:tcPr>
          <w:tcW w:w="2897" w:type="dxa"/>
          <w:tcMar>
            <w:left w:w="0" w:type="dxa"/>
            <w:right w:w="0" w:type="dxa"/>
          </w:tcMar>
        </w:tcPr>
        <w:p w:rsidR="00FD1B66" w:rsidRPr="00AC7D70" w:rsidRDefault="00FD1B66" w:rsidP="00AC7D70">
          <w:pPr>
            <w:pStyle w:val="Address"/>
            <w:spacing w:after="73"/>
          </w:pPr>
          <w:r w:rsidRPr="00326F2E">
            <w:rPr>
              <w:b/>
            </w:rPr>
            <w:t xml:space="preserve">St Vincent’s Hospital </w:t>
          </w:r>
          <w:r w:rsidRPr="00326F2E">
            <w:rPr>
              <w:b/>
            </w:rPr>
            <w:br/>
            <w:t>(Melbourne) Limited</w:t>
          </w:r>
          <w:r w:rsidRPr="00AC7D70">
            <w:br/>
            <w:t>ABN 22 052 110 755</w:t>
          </w:r>
        </w:p>
      </w:tc>
    </w:tr>
  </w:tbl>
  <w:p w:rsidR="00FD1B66" w:rsidRDefault="00FD1B66" w:rsidP="00E17D4F">
    <w:pPr>
      <w:pStyle w:val="spac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V8ZPP6YGwr7f4DfxEBUPUy3VZis=" w:salt="ffT9b94It07mo1RCd1rghQ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7E"/>
    <w:rsid w:val="000013D9"/>
    <w:rsid w:val="00016FBB"/>
    <w:rsid w:val="00050BE8"/>
    <w:rsid w:val="00094117"/>
    <w:rsid w:val="000C4987"/>
    <w:rsid w:val="000C710E"/>
    <w:rsid w:val="000D7A19"/>
    <w:rsid w:val="000F09DD"/>
    <w:rsid w:val="000F46CC"/>
    <w:rsid w:val="00110FBF"/>
    <w:rsid w:val="00122197"/>
    <w:rsid w:val="00127F30"/>
    <w:rsid w:val="00134435"/>
    <w:rsid w:val="001B4B45"/>
    <w:rsid w:val="001C5B44"/>
    <w:rsid w:val="001D6F78"/>
    <w:rsid w:val="001E6814"/>
    <w:rsid w:val="00234A07"/>
    <w:rsid w:val="00237172"/>
    <w:rsid w:val="00286AF9"/>
    <w:rsid w:val="002E0FF6"/>
    <w:rsid w:val="002F3307"/>
    <w:rsid w:val="0030343B"/>
    <w:rsid w:val="003101C8"/>
    <w:rsid w:val="00313850"/>
    <w:rsid w:val="00326F2E"/>
    <w:rsid w:val="0035499E"/>
    <w:rsid w:val="00371472"/>
    <w:rsid w:val="003C7B51"/>
    <w:rsid w:val="003D0E0E"/>
    <w:rsid w:val="003E0C76"/>
    <w:rsid w:val="00414441"/>
    <w:rsid w:val="004231CF"/>
    <w:rsid w:val="00427901"/>
    <w:rsid w:val="004655CB"/>
    <w:rsid w:val="00553D7E"/>
    <w:rsid w:val="00570ABA"/>
    <w:rsid w:val="00570B5F"/>
    <w:rsid w:val="005B6FDC"/>
    <w:rsid w:val="005C755A"/>
    <w:rsid w:val="005F2BC1"/>
    <w:rsid w:val="00622CE9"/>
    <w:rsid w:val="00623578"/>
    <w:rsid w:val="00691EF0"/>
    <w:rsid w:val="00703136"/>
    <w:rsid w:val="00703656"/>
    <w:rsid w:val="00751188"/>
    <w:rsid w:val="0078051D"/>
    <w:rsid w:val="007B1E3D"/>
    <w:rsid w:val="007B4946"/>
    <w:rsid w:val="007B4C72"/>
    <w:rsid w:val="007F0729"/>
    <w:rsid w:val="00840356"/>
    <w:rsid w:val="0084256F"/>
    <w:rsid w:val="008B18A0"/>
    <w:rsid w:val="008C468B"/>
    <w:rsid w:val="008D4AAB"/>
    <w:rsid w:val="008F163C"/>
    <w:rsid w:val="00901F95"/>
    <w:rsid w:val="009243DF"/>
    <w:rsid w:val="0093029A"/>
    <w:rsid w:val="009652BF"/>
    <w:rsid w:val="0097530E"/>
    <w:rsid w:val="00A326B3"/>
    <w:rsid w:val="00A94374"/>
    <w:rsid w:val="00AA7A66"/>
    <w:rsid w:val="00AC7D70"/>
    <w:rsid w:val="00AE62AA"/>
    <w:rsid w:val="00AE7037"/>
    <w:rsid w:val="00B17FFD"/>
    <w:rsid w:val="00B4783E"/>
    <w:rsid w:val="00B53CDC"/>
    <w:rsid w:val="00B6279D"/>
    <w:rsid w:val="00B823D2"/>
    <w:rsid w:val="00B934AB"/>
    <w:rsid w:val="00BD3135"/>
    <w:rsid w:val="00BE5B88"/>
    <w:rsid w:val="00C01338"/>
    <w:rsid w:val="00C03B77"/>
    <w:rsid w:val="00C454FD"/>
    <w:rsid w:val="00C50BEC"/>
    <w:rsid w:val="00C62143"/>
    <w:rsid w:val="00CB0AE6"/>
    <w:rsid w:val="00CC55DD"/>
    <w:rsid w:val="00D00ADE"/>
    <w:rsid w:val="00D27FED"/>
    <w:rsid w:val="00D85CC6"/>
    <w:rsid w:val="00D91A94"/>
    <w:rsid w:val="00DD51DD"/>
    <w:rsid w:val="00DD52C1"/>
    <w:rsid w:val="00DF7E8D"/>
    <w:rsid w:val="00E146B4"/>
    <w:rsid w:val="00E17D4F"/>
    <w:rsid w:val="00E30288"/>
    <w:rsid w:val="00E95F0E"/>
    <w:rsid w:val="00EA67C4"/>
    <w:rsid w:val="00F26B75"/>
    <w:rsid w:val="00F320A8"/>
    <w:rsid w:val="00F54F31"/>
    <w:rsid w:val="00F55FEB"/>
    <w:rsid w:val="00F72C29"/>
    <w:rsid w:val="00F911D4"/>
    <w:rsid w:val="00FB1BBE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B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basedOn w:val="DefaultParagraphFont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basedOn w:val="DefaultParagraphFont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basedOn w:val="BasicParagraph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AB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basedOn w:val="DefaultParagraphFont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basedOn w:val="DefaultParagraphFont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basedOn w:val="BasicParagraph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vhm.schs.org.au\dfsroot\cd\Office-Extras\SVH%20Templates%202010\SVHM_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F3964-0112-48E8-9CE8-D5012C578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SVHM_Letterhead</Template>
  <TotalTime>0</TotalTime>
  <Pages>1</Pages>
  <Words>117</Words>
  <Characters>668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creator>WRIGHT Emily</dc:creator>
  <cp:lastModifiedBy>SAMYUE Tamie</cp:lastModifiedBy>
  <cp:revision>2</cp:revision>
  <cp:lastPrinted>2013-02-12T05:32:00Z</cp:lastPrinted>
  <dcterms:created xsi:type="dcterms:W3CDTF">2016-02-23T02:41:00Z</dcterms:created>
  <dcterms:modified xsi:type="dcterms:W3CDTF">2016-02-23T02:41:00Z</dcterms:modified>
  <cp:category>Letterhead</cp:category>
</cp:coreProperties>
</file>